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C47" w:rsidRDefault="00064C47" w:rsidP="0042429A">
      <w:pPr>
        <w:jc w:val="center"/>
      </w:pPr>
      <w:bookmarkStart w:id="0" w:name="_GoBack"/>
      <w:bookmarkEnd w:id="0"/>
    </w:p>
    <w:p w:rsidR="00E03670" w:rsidRDefault="0042429A" w:rsidP="00D90910">
      <w:pPr>
        <w:jc w:val="center"/>
        <w:rPr>
          <w:b/>
          <w:color w:val="1F3864" w:themeColor="accent5" w:themeShade="80"/>
          <w:sz w:val="48"/>
        </w:rPr>
      </w:pPr>
      <w:r w:rsidRPr="00E03670">
        <w:rPr>
          <w:b/>
          <w:color w:val="1F3864" w:themeColor="accent5" w:themeShade="80"/>
          <w:sz w:val="56"/>
        </w:rPr>
        <w:t>BOARDING AT BADMINTON</w:t>
      </w:r>
      <w:r w:rsidRPr="00E03670">
        <w:rPr>
          <w:b/>
          <w:color w:val="1F3864" w:themeColor="accent5" w:themeShade="80"/>
          <w:sz w:val="48"/>
        </w:rPr>
        <w:t xml:space="preserve">: </w:t>
      </w:r>
    </w:p>
    <w:p w:rsidR="00FD509A" w:rsidRDefault="007F2553" w:rsidP="00D90910">
      <w:pPr>
        <w:jc w:val="center"/>
        <w:rPr>
          <w:b/>
          <w:i/>
          <w:color w:val="1F3864" w:themeColor="accent5" w:themeShade="80"/>
          <w:sz w:val="4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0" locked="0" layoutInCell="1" allowOverlap="1" wp14:anchorId="73B9F94D" wp14:editId="409DE699">
            <wp:simplePos x="0" y="0"/>
            <wp:positionH relativeFrom="column">
              <wp:posOffset>7267575</wp:posOffset>
            </wp:positionH>
            <wp:positionV relativeFrom="paragraph">
              <wp:posOffset>477520</wp:posOffset>
            </wp:positionV>
            <wp:extent cx="1343025" cy="1316165"/>
            <wp:effectExtent l="0" t="0" r="0" b="0"/>
            <wp:wrapSquare wrapText="bothSides"/>
            <wp:docPr id="16" name="Picture 16" descr="http://images.clipartpanda.com/teamwork-clipart-multi-culture-children-thumb562563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teamwork-clipart-multi-culture-children-thumb562563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29A" w:rsidRPr="00E03670">
        <w:rPr>
          <w:b/>
          <w:color w:val="1F3864" w:themeColor="accent5" w:themeShade="80"/>
          <w:sz w:val="48"/>
        </w:rPr>
        <w:t>OUR VISION AND AIMS</w:t>
      </w:r>
      <w:r w:rsidR="00D90910" w:rsidRPr="00E03670">
        <w:rPr>
          <w:b/>
          <w:color w:val="1F3864" w:themeColor="accent5" w:themeShade="80"/>
          <w:sz w:val="48"/>
        </w:rPr>
        <w:t xml:space="preserve"> </w:t>
      </w:r>
      <w:r w:rsidR="00FD509A" w:rsidRPr="00E03670">
        <w:rPr>
          <w:b/>
          <w:i/>
          <w:color w:val="1F3864" w:themeColor="accent5" w:themeShade="80"/>
          <w:sz w:val="36"/>
        </w:rPr>
        <w:t>(The Bartlett Version)</w:t>
      </w:r>
    </w:p>
    <w:p w:rsidR="00E03670" w:rsidRPr="00E03670" w:rsidRDefault="00E03670" w:rsidP="00D90910">
      <w:pPr>
        <w:jc w:val="center"/>
        <w:rPr>
          <w:b/>
          <w:color w:val="1F3864" w:themeColor="accent5" w:themeShade="80"/>
          <w:sz w:val="21"/>
        </w:rPr>
      </w:pPr>
    </w:p>
    <w:p w:rsidR="007F2553" w:rsidRDefault="00FD509A" w:rsidP="007F2553">
      <w:pPr>
        <w:jc w:val="center"/>
        <w:rPr>
          <w:b/>
          <w:i/>
          <w:color w:val="1F3864" w:themeColor="accent5" w:themeShade="80"/>
          <w:sz w:val="40"/>
        </w:rPr>
      </w:pPr>
      <w:r w:rsidRPr="002C54B3">
        <w:rPr>
          <w:b/>
          <w:i/>
          <w:color w:val="1F3864" w:themeColor="accent5" w:themeShade="80"/>
          <w:sz w:val="40"/>
        </w:rPr>
        <w:t xml:space="preserve">Our </w:t>
      </w:r>
      <w:r w:rsidR="0042429A" w:rsidRPr="002C54B3">
        <w:rPr>
          <w:b/>
          <w:i/>
          <w:color w:val="1F3864" w:themeColor="accent5" w:themeShade="80"/>
          <w:sz w:val="40"/>
        </w:rPr>
        <w:t xml:space="preserve">Vision: </w:t>
      </w:r>
      <w:r w:rsidR="007F2553">
        <w:rPr>
          <w:b/>
          <w:i/>
          <w:color w:val="1F3864" w:themeColor="accent5" w:themeShade="80"/>
          <w:sz w:val="40"/>
        </w:rPr>
        <w:t xml:space="preserve"> </w:t>
      </w:r>
      <w:r w:rsidR="0042429A" w:rsidRPr="002C54B3">
        <w:rPr>
          <w:b/>
          <w:i/>
          <w:color w:val="1F3864" w:themeColor="accent5" w:themeShade="80"/>
          <w:sz w:val="40"/>
        </w:rPr>
        <w:t>Preparing you to live and work in a global society</w:t>
      </w:r>
    </w:p>
    <w:p w:rsidR="007F2553" w:rsidRPr="007F2553" w:rsidRDefault="007F2553" w:rsidP="007F2553">
      <w:pPr>
        <w:jc w:val="center"/>
        <w:rPr>
          <w:b/>
          <w:i/>
          <w:color w:val="1F3864" w:themeColor="accent5" w:themeShade="80"/>
          <w:sz w:val="21"/>
        </w:rPr>
      </w:pPr>
    </w:p>
    <w:p w:rsidR="0042429A" w:rsidRPr="002C54B3" w:rsidRDefault="00FD509A" w:rsidP="007F2553">
      <w:pPr>
        <w:spacing w:after="0"/>
        <w:ind w:left="2880" w:firstLine="720"/>
        <w:jc w:val="center"/>
        <w:rPr>
          <w:b/>
          <w:i/>
          <w:color w:val="1F3864" w:themeColor="accent5" w:themeShade="80"/>
          <w:sz w:val="40"/>
          <w:szCs w:val="40"/>
        </w:rPr>
      </w:pPr>
      <w:r w:rsidRPr="002C54B3">
        <w:rPr>
          <w:b/>
          <w:i/>
          <w:color w:val="1F3864" w:themeColor="accent5" w:themeShade="80"/>
          <w:sz w:val="40"/>
          <w:szCs w:val="40"/>
        </w:rPr>
        <w:t xml:space="preserve">Our </w:t>
      </w:r>
      <w:r w:rsidR="0042429A" w:rsidRPr="002C54B3">
        <w:rPr>
          <w:b/>
          <w:i/>
          <w:color w:val="1F3864" w:themeColor="accent5" w:themeShade="80"/>
          <w:sz w:val="40"/>
          <w:szCs w:val="40"/>
        </w:rPr>
        <w:t>Aims:</w:t>
      </w:r>
    </w:p>
    <w:p w:rsidR="00485252" w:rsidRDefault="00A868FC" w:rsidP="0042429A">
      <w:pPr>
        <w:pStyle w:val="ListParagraph"/>
        <w:jc w:val="center"/>
        <w:rPr>
          <w:b/>
          <w:color w:val="1F3864" w:themeColor="accent5" w:themeShade="80"/>
          <w:sz w:val="40"/>
        </w:rPr>
      </w:pPr>
      <w:r w:rsidRPr="00A868FC">
        <w:rPr>
          <w:noProof/>
          <w:sz w:val="32"/>
          <w:lang w:eastAsia="en-GB"/>
        </w:rPr>
        <w:drawing>
          <wp:anchor distT="0" distB="0" distL="114300" distR="114300" simplePos="0" relativeHeight="251661312" behindDoc="0" locked="0" layoutInCell="1" allowOverlap="1" wp14:anchorId="5A584AB2" wp14:editId="08367F49">
            <wp:simplePos x="0" y="0"/>
            <wp:positionH relativeFrom="column">
              <wp:posOffset>1466850</wp:posOffset>
            </wp:positionH>
            <wp:positionV relativeFrom="paragraph">
              <wp:posOffset>7620</wp:posOffset>
            </wp:positionV>
            <wp:extent cx="499745" cy="846455"/>
            <wp:effectExtent l="0" t="0" r="0" b="0"/>
            <wp:wrapSquare wrapText="bothSides"/>
            <wp:docPr id="3" name="Picture 3" descr="http://thumbs.gograph.com/gg5474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gograph.com/gg54749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5" r="16234"/>
                    <a:stretch/>
                  </pic:blipFill>
                  <pic:spPr bwMode="auto">
                    <a:xfrm>
                      <a:off x="0" y="0"/>
                      <a:ext cx="49974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8FC">
        <w:rPr>
          <w:noProof/>
          <w:sz w:val="32"/>
          <w:lang w:eastAsia="en-GB"/>
        </w:rPr>
        <w:drawing>
          <wp:anchor distT="0" distB="0" distL="114300" distR="114300" simplePos="0" relativeHeight="251660288" behindDoc="0" locked="0" layoutInCell="1" allowOverlap="1" wp14:anchorId="0CE0874F" wp14:editId="1CB39507">
            <wp:simplePos x="0" y="0"/>
            <wp:positionH relativeFrom="margin">
              <wp:posOffset>419100</wp:posOffset>
            </wp:positionH>
            <wp:positionV relativeFrom="paragraph">
              <wp:posOffset>1270</wp:posOffset>
            </wp:positionV>
            <wp:extent cx="952500" cy="826135"/>
            <wp:effectExtent l="0" t="0" r="0" b="0"/>
            <wp:wrapSquare wrapText="bothSides"/>
            <wp:docPr id="6" name="Picture 6" descr="http://www.clipartillustration.com/wp-content/uploads/2012/03/clip-art-illustration-of-orange-man-question-mark-inquiry-royalty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lipartillustration.com/wp-content/uploads/2012/03/clip-art-illustration-of-orange-man-question-mark-inquiry-royalty-fr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8FC">
        <w:rPr>
          <w:rFonts w:ascii="Helvetica" w:hAnsi="Helvetica" w:cs="Helvetica"/>
          <w:noProof/>
          <w:color w:val="333333"/>
          <w:sz w:val="28"/>
          <w:szCs w:val="21"/>
          <w:lang w:eastAsia="en-GB"/>
        </w:rPr>
        <w:drawing>
          <wp:anchor distT="0" distB="0" distL="114300" distR="114300" simplePos="0" relativeHeight="251662336" behindDoc="0" locked="0" layoutInCell="1" allowOverlap="1" wp14:anchorId="3068F148" wp14:editId="44FD126D">
            <wp:simplePos x="0" y="0"/>
            <wp:positionH relativeFrom="column">
              <wp:posOffset>7534275</wp:posOffset>
            </wp:positionH>
            <wp:positionV relativeFrom="paragraph">
              <wp:posOffset>6985</wp:posOffset>
            </wp:positionV>
            <wp:extent cx="957580" cy="835025"/>
            <wp:effectExtent l="0" t="0" r="0" b="3175"/>
            <wp:wrapSquare wrapText="bothSides"/>
            <wp:docPr id="4" name="Picture 4" descr="census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nsus%20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3" b="8000"/>
                    <a:stretch/>
                  </pic:blipFill>
                  <pic:spPr bwMode="auto">
                    <a:xfrm>
                      <a:off x="0" y="0"/>
                      <a:ext cx="95758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8FC">
        <w:rPr>
          <w:noProof/>
          <w:sz w:val="28"/>
          <w:lang w:eastAsia="en-GB"/>
        </w:rPr>
        <w:drawing>
          <wp:anchor distT="0" distB="0" distL="114300" distR="114300" simplePos="0" relativeHeight="251663360" behindDoc="0" locked="0" layoutInCell="1" allowOverlap="1" wp14:anchorId="3BB8AD13" wp14:editId="36D484B3">
            <wp:simplePos x="0" y="0"/>
            <wp:positionH relativeFrom="column">
              <wp:posOffset>8572500</wp:posOffset>
            </wp:positionH>
            <wp:positionV relativeFrom="paragraph">
              <wp:posOffset>8255</wp:posOffset>
            </wp:positionV>
            <wp:extent cx="1108075" cy="834390"/>
            <wp:effectExtent l="0" t="0" r="0" b="3810"/>
            <wp:wrapSquare wrapText="bothSides"/>
            <wp:docPr id="5" name="Picture 5" descr="http://photos.gograph.com/thumbs/CSP/CSP324/k32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.gograph.com/thumbs/CSP/CSP324/k32404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2429A" w:rsidRPr="00A868FC">
        <w:rPr>
          <w:b/>
          <w:color w:val="1F3864" w:themeColor="accent5" w:themeShade="80"/>
          <w:sz w:val="40"/>
        </w:rPr>
        <w:t>Badmintonians</w:t>
      </w:r>
      <w:proofErr w:type="spellEnd"/>
      <w:r w:rsidR="00485252">
        <w:rPr>
          <w:b/>
          <w:color w:val="1F3864" w:themeColor="accent5" w:themeShade="80"/>
          <w:sz w:val="40"/>
        </w:rPr>
        <w:t xml:space="preserve"> are c</w:t>
      </w:r>
      <w:r w:rsidR="0042429A" w:rsidRPr="00A868FC">
        <w:rPr>
          <w:b/>
          <w:color w:val="1F3864" w:themeColor="accent5" w:themeShade="80"/>
          <w:sz w:val="40"/>
        </w:rPr>
        <w:t xml:space="preserve">urious, </w:t>
      </w:r>
      <w:r w:rsidR="00485252">
        <w:rPr>
          <w:b/>
          <w:color w:val="1F3864" w:themeColor="accent5" w:themeShade="80"/>
          <w:sz w:val="40"/>
        </w:rPr>
        <w:t>c</w:t>
      </w:r>
      <w:r w:rsidR="0042429A" w:rsidRPr="00A868FC">
        <w:rPr>
          <w:b/>
          <w:color w:val="1F3864" w:themeColor="accent5" w:themeShade="80"/>
          <w:sz w:val="40"/>
        </w:rPr>
        <w:t xml:space="preserve">onfident </w:t>
      </w:r>
    </w:p>
    <w:p w:rsidR="0042429A" w:rsidRPr="00A868FC" w:rsidRDefault="00485252" w:rsidP="0042429A">
      <w:pPr>
        <w:pStyle w:val="ListParagraph"/>
        <w:jc w:val="center"/>
        <w:rPr>
          <w:b/>
          <w:color w:val="1F3864" w:themeColor="accent5" w:themeShade="80"/>
          <w:sz w:val="40"/>
        </w:rPr>
      </w:pPr>
      <w:proofErr w:type="gramStart"/>
      <w:r>
        <w:rPr>
          <w:b/>
          <w:color w:val="1F3864" w:themeColor="accent5" w:themeShade="80"/>
          <w:sz w:val="40"/>
        </w:rPr>
        <w:t>and</w:t>
      </w:r>
      <w:proofErr w:type="gramEnd"/>
      <w:r w:rsidR="0042429A" w:rsidRPr="00A868FC">
        <w:rPr>
          <w:b/>
          <w:color w:val="1F3864" w:themeColor="accent5" w:themeShade="80"/>
          <w:sz w:val="40"/>
        </w:rPr>
        <w:t xml:space="preserve"> </w:t>
      </w:r>
      <w:r>
        <w:rPr>
          <w:b/>
          <w:color w:val="1F3864" w:themeColor="accent5" w:themeShade="80"/>
          <w:sz w:val="40"/>
        </w:rPr>
        <w:t>c</w:t>
      </w:r>
      <w:r w:rsidR="0042429A" w:rsidRPr="00A868FC">
        <w:rPr>
          <w:b/>
          <w:color w:val="1F3864" w:themeColor="accent5" w:themeShade="80"/>
          <w:sz w:val="40"/>
        </w:rPr>
        <w:t xml:space="preserve">ourteous </w:t>
      </w:r>
      <w:r w:rsidR="002C54B3" w:rsidRPr="00A868FC">
        <w:rPr>
          <w:b/>
          <w:color w:val="1F3864" w:themeColor="accent5" w:themeShade="80"/>
          <w:sz w:val="40"/>
        </w:rPr>
        <w:t>but</w:t>
      </w:r>
      <w:r>
        <w:rPr>
          <w:b/>
          <w:color w:val="1F3864" w:themeColor="accent5" w:themeShade="80"/>
          <w:sz w:val="40"/>
        </w:rPr>
        <w:t>,</w:t>
      </w:r>
      <w:r w:rsidR="002C54B3" w:rsidRPr="00A868FC">
        <w:rPr>
          <w:b/>
          <w:color w:val="1F3864" w:themeColor="accent5" w:themeShade="80"/>
          <w:sz w:val="40"/>
        </w:rPr>
        <w:t xml:space="preserve"> above all</w:t>
      </w:r>
      <w:r w:rsidR="009F5C4E" w:rsidRPr="00A868FC">
        <w:rPr>
          <w:b/>
          <w:color w:val="1F3864" w:themeColor="accent5" w:themeShade="80"/>
          <w:sz w:val="40"/>
        </w:rPr>
        <w:t>,</w:t>
      </w:r>
      <w:r w:rsidR="002C54B3" w:rsidRPr="00A868FC">
        <w:rPr>
          <w:b/>
          <w:color w:val="1F3864" w:themeColor="accent5" w:themeShade="80"/>
          <w:sz w:val="40"/>
        </w:rPr>
        <w:t xml:space="preserve"> an </w:t>
      </w:r>
      <w:r>
        <w:rPr>
          <w:b/>
          <w:color w:val="1F3864" w:themeColor="accent5" w:themeShade="80"/>
          <w:sz w:val="40"/>
        </w:rPr>
        <w:t>i</w:t>
      </w:r>
      <w:r w:rsidR="0042429A" w:rsidRPr="00A868FC">
        <w:rPr>
          <w:b/>
          <w:color w:val="1F3864" w:themeColor="accent5" w:themeShade="80"/>
          <w:sz w:val="40"/>
        </w:rPr>
        <w:t>ndividual</w:t>
      </w:r>
    </w:p>
    <w:tbl>
      <w:tblPr>
        <w:tblStyle w:val="TableGrid"/>
        <w:tblW w:w="0" w:type="auto"/>
        <w:tblBorders>
          <w:top w:val="single" w:sz="4" w:space="0" w:color="BDD6EE" w:themeColor="accent1" w:themeTint="66"/>
          <w:left w:val="single" w:sz="4" w:space="0" w:color="BDD6EE" w:themeColor="accent1" w:themeTint="66"/>
          <w:bottom w:val="single" w:sz="4" w:space="0" w:color="BDD6EE" w:themeColor="accent1" w:themeTint="66"/>
          <w:right w:val="single" w:sz="4" w:space="0" w:color="BDD6EE" w:themeColor="accent1" w:themeTint="66"/>
          <w:insideH w:val="single" w:sz="4" w:space="0" w:color="BDD6EE" w:themeColor="accent1" w:themeTint="66"/>
          <w:insideV w:val="single" w:sz="4" w:space="0" w:color="BDD6EE" w:themeColor="accent1" w:themeTint="66"/>
        </w:tblBorders>
        <w:tblLook w:val="04A0" w:firstRow="1" w:lastRow="0" w:firstColumn="1" w:lastColumn="0" w:noHBand="0" w:noVBand="1"/>
      </w:tblPr>
      <w:tblGrid>
        <w:gridCol w:w="3537"/>
        <w:gridCol w:w="2908"/>
        <w:gridCol w:w="2908"/>
        <w:gridCol w:w="2908"/>
        <w:gridCol w:w="2908"/>
      </w:tblGrid>
      <w:tr w:rsidR="007F2553" w:rsidTr="00A868FC">
        <w:trPr>
          <w:trHeight w:val="6225"/>
        </w:trPr>
        <w:tc>
          <w:tcPr>
            <w:tcW w:w="3537" w:type="dxa"/>
          </w:tcPr>
          <w:p w:rsidR="009F5C4E" w:rsidRPr="009F5C4E" w:rsidRDefault="009F5C4E" w:rsidP="00A868FC">
            <w:pPr>
              <w:jc w:val="center"/>
              <w:rPr>
                <w:color w:val="1F3864" w:themeColor="accent5" w:themeShade="80"/>
                <w:sz w:val="28"/>
              </w:rPr>
            </w:pPr>
            <w:r w:rsidRPr="009F5C4E">
              <w:rPr>
                <w:color w:val="1F3864" w:themeColor="accent5" w:themeShade="80"/>
                <w:sz w:val="28"/>
              </w:rPr>
              <w:t>Your education should foster curiosity, be challenging and fun, balancing academic work with extra-curricular activities, e.g. art, sport, music</w:t>
            </w:r>
          </w:p>
          <w:p w:rsidR="009F5C4E" w:rsidRDefault="009F5C4E" w:rsidP="009F5C4E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2CB3EC3" wp14:editId="3A33862C">
                  <wp:extent cx="1514475" cy="699526"/>
                  <wp:effectExtent l="0" t="0" r="0" b="5715"/>
                  <wp:docPr id="9" name="Picture 9" descr="http://images.clipartpanda.com/book-20clip-20art-book-pile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book-20clip-20art-book-pile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74" cy="72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5AF1CD3" wp14:editId="09F1B880">
                  <wp:extent cx="1000125" cy="859294"/>
                  <wp:effectExtent l="0" t="0" r="0" b="0"/>
                  <wp:docPr id="8" name="Picture 8" descr="http://www.picgifs.com/clip-art/activities/painting/clip-art-painting-403443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icgifs.com/clip-art/activities/painting/clip-art-painting-403443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7124" cy="93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4E" w:rsidRDefault="009F5C4E" w:rsidP="009F5C4E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3FC4EB" wp14:editId="3E722A9C">
                  <wp:extent cx="866775" cy="829703"/>
                  <wp:effectExtent l="0" t="0" r="0" b="8890"/>
                  <wp:docPr id="10" name="Picture 10" descr="http://images.clipartpanda.com/free-sports-clipart-tenn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ages.clipartpanda.com/free-sports-clipart-tenn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92" cy="91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4E" w:rsidRDefault="009F5C4E" w:rsidP="009F5C4E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CD98833" wp14:editId="004AEB17">
                  <wp:extent cx="1123950" cy="842962"/>
                  <wp:effectExtent l="0" t="0" r="0" b="0"/>
                  <wp:docPr id="11" name="Picture 11" descr="http://www.ace-clipart.com/clipart/music_clipart/axes3.gif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ce-clipart.com/clipart/music_clipart/axes3.gif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43" cy="84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F5C4E" w:rsidRPr="009F5C4E" w:rsidRDefault="009F5C4E" w:rsidP="00A868FC">
            <w:pPr>
              <w:jc w:val="center"/>
              <w:rPr>
                <w:color w:val="1F3864" w:themeColor="accent5" w:themeShade="80"/>
                <w:sz w:val="28"/>
              </w:rPr>
            </w:pPr>
            <w:r w:rsidRPr="009F5C4E">
              <w:rPr>
                <w:color w:val="1F3864" w:themeColor="accent5" w:themeShade="80"/>
                <w:sz w:val="28"/>
              </w:rPr>
              <w:t>Your care should teach you respect and tolerance, as well as responsibility for yourself and your actions; You should also care for those around you</w:t>
            </w:r>
          </w:p>
          <w:p w:rsidR="009F5C4E" w:rsidRDefault="009F5C4E" w:rsidP="009F5C4E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5298DAC" wp14:editId="362CE1CB">
                  <wp:extent cx="1119188" cy="895350"/>
                  <wp:effectExtent l="0" t="0" r="5080" b="0"/>
                  <wp:docPr id="12" name="Picture 12" descr="http://sr.photos3.fotosearch.com/bthumb/CSP/CSP990/k10614807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CSP/CSP990/k10614807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07" cy="90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72DEF698" wp14:editId="6EA71ADB">
                  <wp:extent cx="952500" cy="952500"/>
                  <wp:effectExtent l="0" t="0" r="0" b="0"/>
                  <wp:docPr id="14" name="Picture 14" descr="http://png.clipart.me/graphics/thumbs/149/vector-tolerance-concept-people-icons-and-globe-in-rainbow-colors_149720516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ng.clipart.me/graphics/thumbs/149/vector-tolerance-concept-people-icons-and-globe-in-rainbow-colors_149720516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1BBE244B" wp14:editId="688317E7">
                  <wp:extent cx="1289149" cy="967740"/>
                  <wp:effectExtent l="0" t="0" r="6350" b="3810"/>
                  <wp:docPr id="15" name="Picture 15" descr="http://p6cdn4static.sharpschool.com/UserFiles/Servers/Server_13782/Image/LaRue/News%20Images/PARENT%20EVAL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6cdn4static.sharpschool.com/UserFiles/Servers/Server_13782/Image/LaRue/News%20Images/PARENT%20EVAL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97" cy="97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838DDC6" wp14:editId="08A0BB24">
                  <wp:extent cx="1009650" cy="885825"/>
                  <wp:effectExtent l="0" t="0" r="0" b="9525"/>
                  <wp:docPr id="17" name="Picture 17" descr="http://sr.photos2.fotosearch.com/bthumb/CSP/CSP991/k11999706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2.fotosearch.com/bthumb/CSP/CSP991/k11999706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7" t="13691" r="19529" b="30952"/>
                          <a:stretch/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F5C4E" w:rsidRPr="009F5C4E" w:rsidRDefault="009F5C4E" w:rsidP="007F2553">
            <w:pPr>
              <w:spacing w:after="160"/>
              <w:jc w:val="center"/>
              <w:rPr>
                <w:color w:val="1F3864" w:themeColor="accent5" w:themeShade="80"/>
                <w:sz w:val="28"/>
              </w:rPr>
            </w:pPr>
            <w:r w:rsidRPr="009F5C4E">
              <w:rPr>
                <w:color w:val="1F3864" w:themeColor="accent5" w:themeShade="80"/>
                <w:sz w:val="28"/>
              </w:rPr>
              <w:t>You should have a chance to add to the community of the school</w:t>
            </w:r>
          </w:p>
          <w:p w:rsidR="009F5C4E" w:rsidRDefault="009F5C4E" w:rsidP="007F2553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19380F20" wp14:editId="16A8F733">
                  <wp:extent cx="943067" cy="980979"/>
                  <wp:effectExtent l="0" t="0" r="0" b="0"/>
                  <wp:docPr id="18" name="Picture 18" descr="http://images.clipartpanda.com/centers-clipart-clip-art0020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centers-clipart-clip-art0020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04" cy="100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553" w:rsidRDefault="007F2553" w:rsidP="007F2553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</w:p>
          <w:p w:rsidR="00A868FC" w:rsidRDefault="007F2553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1647825" cy="1647825"/>
                  <wp:effectExtent l="0" t="0" r="9525" b="9525"/>
                  <wp:docPr id="65" name="Picture 65" descr="http://www.northroadmethodist.org.uk/images/friendship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rthroadmethodist.org.uk/images/friendship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F5C4E" w:rsidRPr="009F5C4E" w:rsidRDefault="009F5C4E" w:rsidP="00A868FC">
            <w:pPr>
              <w:jc w:val="center"/>
              <w:rPr>
                <w:color w:val="1F3864" w:themeColor="accent5" w:themeShade="80"/>
                <w:sz w:val="28"/>
              </w:rPr>
            </w:pPr>
            <w:r w:rsidRPr="009F5C4E">
              <w:rPr>
                <w:color w:val="1F3864" w:themeColor="accent5" w:themeShade="80"/>
                <w:sz w:val="28"/>
              </w:rPr>
              <w:t>As well as an international attitude, we all try to be aware of the needs and worries of everyone around us, locally, nationally and globally</w:t>
            </w:r>
          </w:p>
          <w:p w:rsidR="009F5C4E" w:rsidRDefault="009F5C4E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B201852" wp14:editId="4951F5DA">
                  <wp:extent cx="1009650" cy="794258"/>
                  <wp:effectExtent l="0" t="0" r="0" b="6350"/>
                  <wp:docPr id="19" name="Picture 19" descr="http://ec.l.thumbs.canstockphoto.com/canstock16818844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.l.thumbs.canstockphoto.com/canstock16818844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70" cy="80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4E" w:rsidRDefault="009F5C4E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85193F8" wp14:editId="1CA680E4">
                  <wp:extent cx="560626" cy="590342"/>
                  <wp:effectExtent l="0" t="0" r="0" b="635"/>
                  <wp:docPr id="22" name="Picture 22" descr="http://www.kaninekitnkaboodle.com/wp-content/uploads/2014/11/Worried-Face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aninekitnkaboodle.com/wp-content/uploads/2014/11/Worried-Face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2301" cy="61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4E" w:rsidRDefault="009F5C4E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AAB5E9B" wp14:editId="5B59277D">
                  <wp:extent cx="504825" cy="794632"/>
                  <wp:effectExtent l="0" t="0" r="0" b="5715"/>
                  <wp:docPr id="20" name="Picture 20" descr="http://thumbs.gograph.com/gg56224401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gograph.com/gg56224401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60" cy="82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4E" w:rsidRDefault="009F5C4E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64CD5AF" wp14:editId="4CAE43EF">
                  <wp:extent cx="578717" cy="609392"/>
                  <wp:effectExtent l="0" t="0" r="0" b="635"/>
                  <wp:docPr id="23" name="Picture 23" descr="http://www.kaninekitnkaboodle.com/wp-content/uploads/2014/11/Worried-Face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aninekitnkaboodle.com/wp-content/uploads/2014/11/Worried-Face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66" cy="63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C4E" w:rsidRDefault="009F5C4E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4710BDA" wp14:editId="0FE096D8">
                  <wp:extent cx="809625" cy="809625"/>
                  <wp:effectExtent l="0" t="0" r="9525" b="9525"/>
                  <wp:docPr id="21" name="Picture 21" descr="http://sr.photos2.fotosearch.com/bthumb/CSP/CSP940/k9409124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2.fotosearch.com/bthumb/CSP/CSP940/k9409124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F5C4E" w:rsidRPr="009F5C4E" w:rsidRDefault="009F5C4E" w:rsidP="00A868FC">
            <w:pPr>
              <w:spacing w:after="160"/>
              <w:jc w:val="center"/>
              <w:rPr>
                <w:color w:val="1F3864" w:themeColor="accent5" w:themeShade="80"/>
                <w:sz w:val="28"/>
              </w:rPr>
            </w:pPr>
            <w:r w:rsidRPr="009F5C4E">
              <w:rPr>
                <w:color w:val="1F3864" w:themeColor="accent5" w:themeShade="80"/>
                <w:sz w:val="28"/>
              </w:rPr>
              <w:t>Badminton respects the past and looks to the future</w:t>
            </w:r>
          </w:p>
          <w:p w:rsidR="00A868FC" w:rsidRDefault="009F5C4E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4472C4" w:themeColor="accent5"/>
                <w:sz w:val="28"/>
                <w:lang w:eastAsia="en-GB"/>
              </w:rPr>
              <w:drawing>
                <wp:inline distT="0" distB="0" distL="0" distR="0" wp14:anchorId="36079E7B" wp14:editId="5D57AF7F">
                  <wp:extent cx="960669" cy="723110"/>
                  <wp:effectExtent l="4445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iss Bartlett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2" b="50689"/>
                          <a:stretch/>
                        </pic:blipFill>
                        <pic:spPr bwMode="auto">
                          <a:xfrm rot="16200000">
                            <a:off x="0" y="0"/>
                            <a:ext cx="1001838" cy="754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68FC" w:rsidRPr="00A868FC" w:rsidRDefault="00A868FC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18"/>
              </w:rPr>
            </w:pPr>
          </w:p>
          <w:p w:rsidR="00A868FC" w:rsidRDefault="009F5C4E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 w:rsidRPr="00313608">
              <w:rPr>
                <w:noProof/>
                <w:color w:val="1F3864" w:themeColor="accent5" w:themeShade="80"/>
                <w:sz w:val="28"/>
                <w:lang w:eastAsia="en-GB"/>
              </w:rPr>
              <w:drawing>
                <wp:inline distT="0" distB="0" distL="0" distR="0" wp14:anchorId="07F47AAD" wp14:editId="4912E2AA">
                  <wp:extent cx="918422" cy="937061"/>
                  <wp:effectExtent l="0" t="0" r="0" b="0"/>
                  <wp:docPr id="24" name="Picture 24" descr="C:\Users\adowling\AppData\Local\Microsoft\Windows\Temporary Internet Files\Content.IE5\0HFZH8VZ\1936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owling\AppData\Local\Microsoft\Windows\Temporary Internet Files\Content.IE5\0HFZH8VZ\1936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18" cy="96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8FC" w:rsidRPr="00A868FC" w:rsidRDefault="00A868FC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16"/>
              </w:rPr>
            </w:pPr>
          </w:p>
          <w:p w:rsidR="00A868FC" w:rsidRDefault="009F5C4E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4472C4" w:themeColor="accent5"/>
                <w:sz w:val="28"/>
                <w:lang w:eastAsia="en-GB"/>
              </w:rPr>
              <w:drawing>
                <wp:inline distT="0" distB="0" distL="0" distR="0" wp14:anchorId="748E66DA" wp14:editId="160CA3E5">
                  <wp:extent cx="950181" cy="737385"/>
                  <wp:effectExtent l="0" t="7938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3280744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2" t="4689" r="10213" b="9597"/>
                          <a:stretch/>
                        </pic:blipFill>
                        <pic:spPr bwMode="auto">
                          <a:xfrm rot="16200000">
                            <a:off x="0" y="0"/>
                            <a:ext cx="978401" cy="75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68FC" w:rsidRPr="00A868FC" w:rsidRDefault="00A868FC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18"/>
              </w:rPr>
            </w:pPr>
          </w:p>
          <w:p w:rsidR="009F5C4E" w:rsidRDefault="009F5C4E" w:rsidP="00A868FC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4472C4" w:themeColor="accent5"/>
                <w:lang w:eastAsia="en-GB"/>
              </w:rPr>
              <w:drawing>
                <wp:inline distT="0" distB="0" distL="0" distR="0" wp14:anchorId="7DF854D7" wp14:editId="3ADBB557">
                  <wp:extent cx="915243" cy="944245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adminton School Logo - Blue - Crest Only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00" cy="96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8FC" w:rsidRPr="007F2553" w:rsidRDefault="00A868FC" w:rsidP="00A868FC">
      <w:pPr>
        <w:pStyle w:val="ListParagraph"/>
        <w:jc w:val="center"/>
        <w:rPr>
          <w:b/>
          <w:i/>
          <w:color w:val="1F3864" w:themeColor="accent5" w:themeShade="80"/>
          <w:sz w:val="2"/>
          <w:szCs w:val="28"/>
        </w:rPr>
      </w:pPr>
      <w:r w:rsidRPr="007F2553">
        <w:rPr>
          <w:noProof/>
          <w:sz w:val="10"/>
          <w:lang w:eastAsia="en-GB"/>
        </w:rPr>
        <w:drawing>
          <wp:anchor distT="0" distB="0" distL="114300" distR="114300" simplePos="0" relativeHeight="251664384" behindDoc="0" locked="0" layoutInCell="1" allowOverlap="1" wp14:anchorId="7D310B46" wp14:editId="5D8A6E18">
            <wp:simplePos x="0" y="0"/>
            <wp:positionH relativeFrom="column">
              <wp:posOffset>7970520</wp:posOffset>
            </wp:positionH>
            <wp:positionV relativeFrom="paragraph">
              <wp:posOffset>1270</wp:posOffset>
            </wp:positionV>
            <wp:extent cx="1724025" cy="1004570"/>
            <wp:effectExtent l="0" t="0" r="0" b="508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" b="16157"/>
                    <a:stretch/>
                  </pic:blipFill>
                  <pic:spPr bwMode="auto">
                    <a:xfrm>
                      <a:off x="0" y="0"/>
                      <a:ext cx="1724025" cy="100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553" w:rsidRPr="007F2553">
        <w:rPr>
          <w:b/>
          <w:i/>
          <w:color w:val="1F3864" w:themeColor="accent5" w:themeShade="80"/>
          <w:sz w:val="28"/>
          <w:szCs w:val="28"/>
        </w:rPr>
        <w:t xml:space="preserve"> </w:t>
      </w:r>
      <w:r w:rsidR="007F2553" w:rsidRPr="007F2553">
        <w:rPr>
          <w:b/>
          <w:i/>
          <w:color w:val="FFFFFF" w:themeColor="background1"/>
          <w:sz w:val="28"/>
          <w:szCs w:val="28"/>
        </w:rPr>
        <w:t>bob</w:t>
      </w:r>
    </w:p>
    <w:p w:rsidR="0042429A" w:rsidRPr="00EE4477" w:rsidRDefault="00485252" w:rsidP="00A868FC">
      <w:pPr>
        <w:pStyle w:val="ListParagraph"/>
        <w:jc w:val="center"/>
        <w:rPr>
          <w:b/>
          <w:i/>
          <w:color w:val="1F3864" w:themeColor="accent5" w:themeShade="80"/>
          <w:sz w:val="40"/>
          <w:szCs w:val="28"/>
        </w:rPr>
      </w:pPr>
      <w:r>
        <w:rPr>
          <w:b/>
          <w:i/>
          <w:color w:val="1F3864" w:themeColor="accent5" w:themeShade="80"/>
          <w:sz w:val="40"/>
          <w:szCs w:val="28"/>
        </w:rPr>
        <w:t>So w</w:t>
      </w:r>
      <w:r w:rsidR="00FD509A" w:rsidRPr="00EE4477">
        <w:rPr>
          <w:b/>
          <w:i/>
          <w:color w:val="1F3864" w:themeColor="accent5" w:themeShade="80"/>
          <w:sz w:val="40"/>
          <w:szCs w:val="28"/>
        </w:rPr>
        <w:t xml:space="preserve">e </w:t>
      </w:r>
      <w:r>
        <w:rPr>
          <w:b/>
          <w:i/>
          <w:color w:val="1F3864" w:themeColor="accent5" w:themeShade="80"/>
          <w:sz w:val="40"/>
          <w:szCs w:val="28"/>
        </w:rPr>
        <w:t>p</w:t>
      </w:r>
      <w:r w:rsidR="0042429A" w:rsidRPr="00EE4477">
        <w:rPr>
          <w:b/>
          <w:i/>
          <w:color w:val="1F3864" w:themeColor="accent5" w:themeShade="80"/>
          <w:sz w:val="40"/>
          <w:szCs w:val="28"/>
        </w:rPr>
        <w:t>rovide:</w:t>
      </w:r>
    </w:p>
    <w:p w:rsidR="002C54B3" w:rsidRPr="00A868FC" w:rsidRDefault="0042429A" w:rsidP="00EE4477">
      <w:pPr>
        <w:pStyle w:val="ListParagraph"/>
        <w:jc w:val="center"/>
        <w:rPr>
          <w:b/>
          <w:color w:val="1F3864" w:themeColor="accent5" w:themeShade="80"/>
          <w:sz w:val="40"/>
        </w:rPr>
      </w:pPr>
      <w:r w:rsidRPr="00A868FC">
        <w:rPr>
          <w:b/>
          <w:color w:val="1F3864" w:themeColor="accent5" w:themeShade="80"/>
          <w:sz w:val="40"/>
        </w:rPr>
        <w:t>A complete experience beyond the school day and into boarding life</w:t>
      </w:r>
    </w:p>
    <w:tbl>
      <w:tblPr>
        <w:tblStyle w:val="TableGrid"/>
        <w:tblW w:w="15409" w:type="dxa"/>
        <w:tblBorders>
          <w:top w:val="single" w:sz="4" w:space="0" w:color="BDD6EE" w:themeColor="accent1" w:themeTint="66"/>
          <w:left w:val="single" w:sz="4" w:space="0" w:color="BDD6EE" w:themeColor="accent1" w:themeTint="66"/>
          <w:bottom w:val="single" w:sz="4" w:space="0" w:color="BDD6EE" w:themeColor="accent1" w:themeTint="66"/>
          <w:right w:val="single" w:sz="4" w:space="0" w:color="BDD6EE" w:themeColor="accent1" w:themeTint="66"/>
          <w:insideH w:val="single" w:sz="4" w:space="0" w:color="BDD6EE" w:themeColor="accent1" w:themeTint="66"/>
          <w:insideV w:val="single" w:sz="4" w:space="0" w:color="BDD6EE" w:themeColor="accent1" w:themeTint="66"/>
        </w:tblBorders>
        <w:tblLook w:val="04A0" w:firstRow="1" w:lastRow="0" w:firstColumn="1" w:lastColumn="0" w:noHBand="0" w:noVBand="1"/>
      </w:tblPr>
      <w:tblGrid>
        <w:gridCol w:w="3503"/>
        <w:gridCol w:w="3050"/>
        <w:gridCol w:w="3071"/>
        <w:gridCol w:w="2905"/>
        <w:gridCol w:w="2880"/>
      </w:tblGrid>
      <w:tr w:rsidR="00A868FC" w:rsidTr="00A868FC">
        <w:trPr>
          <w:trHeight w:val="5337"/>
        </w:trPr>
        <w:tc>
          <w:tcPr>
            <w:tcW w:w="3503" w:type="dxa"/>
          </w:tcPr>
          <w:p w:rsidR="00A868FC" w:rsidRDefault="00A868FC" w:rsidP="007F2553">
            <w:pPr>
              <w:spacing w:after="160"/>
              <w:jc w:val="center"/>
              <w:rPr>
                <w:color w:val="1F3864" w:themeColor="accent5" w:themeShade="80"/>
                <w:sz w:val="28"/>
              </w:rPr>
            </w:pPr>
            <w:r w:rsidRPr="00A868FC">
              <w:rPr>
                <w:color w:val="1F3864" w:themeColor="accent5" w:themeShade="80"/>
                <w:sz w:val="28"/>
              </w:rPr>
              <w:t>The chance for all to pursue your own interests</w:t>
            </w:r>
          </w:p>
          <w:p w:rsidR="007F2553" w:rsidRPr="007F2553" w:rsidRDefault="007F2553" w:rsidP="007F2553">
            <w:pPr>
              <w:spacing w:after="160"/>
              <w:rPr>
                <w:color w:val="1F3864" w:themeColor="accent5" w:themeShade="80"/>
                <w:sz w:val="14"/>
              </w:rPr>
            </w:pPr>
          </w:p>
          <w:p w:rsidR="00A868FC" w:rsidRDefault="00A868FC" w:rsidP="00426D21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73993754" wp14:editId="57EC7EC3">
                  <wp:extent cx="1852448" cy="1790700"/>
                  <wp:effectExtent l="0" t="0" r="0" b="0"/>
                  <wp:docPr id="30" name="Picture 30" descr="http://cdn.xl.thumbs.canstockphoto.com/canstock26483119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xl.thumbs.canstockphoto.com/canstock26483119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69"/>
                          <a:stretch/>
                        </pic:blipFill>
                        <pic:spPr bwMode="auto">
                          <a:xfrm>
                            <a:off x="0" y="0"/>
                            <a:ext cx="1902101" cy="183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A868FC" w:rsidRPr="00A868FC" w:rsidRDefault="00A868FC" w:rsidP="00A868FC">
            <w:pPr>
              <w:jc w:val="center"/>
              <w:rPr>
                <w:color w:val="1F3864" w:themeColor="accent5" w:themeShade="80"/>
                <w:sz w:val="28"/>
              </w:rPr>
            </w:pPr>
            <w:r w:rsidRPr="00A868FC">
              <w:rPr>
                <w:color w:val="1F3864" w:themeColor="accent5" w:themeShade="80"/>
                <w:sz w:val="28"/>
              </w:rPr>
              <w:t>Support for your activities, as well as your studies</w:t>
            </w:r>
          </w:p>
          <w:p w:rsidR="00A868FC" w:rsidRDefault="00A868FC" w:rsidP="00A868FC">
            <w:pPr>
              <w:pStyle w:val="ListParagraph"/>
              <w:spacing w:before="240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7FCDC9" wp14:editId="2206881D">
                  <wp:extent cx="1219200" cy="1391034"/>
                  <wp:effectExtent l="0" t="0" r="0" b="0"/>
                  <wp:docPr id="34" name="Picture 34" descr="http://sr.photos2.fotosearch.com/bthumb/CSP/CSP993/k1519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r.photos2.fotosearch.com/bthumb/CSP/CSP993/k1519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98" cy="139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8FC" w:rsidRDefault="00A868FC" w:rsidP="00A868FC">
            <w:pPr>
              <w:pStyle w:val="ListParagraph"/>
              <w:spacing w:before="240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1B688523" wp14:editId="13C84764">
                  <wp:extent cx="1798637" cy="1177290"/>
                  <wp:effectExtent l="0" t="0" r="0" b="3810"/>
                  <wp:docPr id="33" name="Picture 33" descr="http://api.ning.com/files/5nuU3x3D*JekxICah0H-eqXUbqm14dXXav6S4szChkMbkR2MDcOKm5wUjO8sJqENYmKujsHmFrluQdNnmf8CAiGzhSrB4nlM/hobbywords.pn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pi.ning.com/files/5nuU3x3D*JekxICah0H-eqXUbqm14dXXav6S4szChkMbkR2MDcOKm5wUjO8sJqENYmKujsHmFrluQdNnmf8CAiGzhSrB4nlM/hobbywords.pn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2" cy="120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868FC" w:rsidRPr="00A868FC" w:rsidRDefault="00A868FC" w:rsidP="00A868FC">
            <w:pPr>
              <w:jc w:val="center"/>
              <w:rPr>
                <w:color w:val="1F3864" w:themeColor="accent5" w:themeShade="80"/>
                <w:sz w:val="28"/>
              </w:rPr>
            </w:pPr>
            <w:r w:rsidRPr="00A868FC">
              <w:rPr>
                <w:color w:val="1F3864" w:themeColor="accent5" w:themeShade="80"/>
                <w:sz w:val="28"/>
              </w:rPr>
              <w:t>The chance to work together and to have your say</w:t>
            </w:r>
          </w:p>
          <w:p w:rsidR="00A868FC" w:rsidRDefault="00A868FC" w:rsidP="00426D21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2181BAE" wp14:editId="01EABB9B">
                  <wp:extent cx="1811889" cy="1228687"/>
                  <wp:effectExtent l="0" t="0" r="0" b="0"/>
                  <wp:docPr id="35" name="Picture 35" descr="http://images.clipartpanda.com/working-together-pictures-Working-Together-Small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working-together-pictures-Working-Together-Small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91" cy="125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B41DFDA" wp14:editId="0935A21D">
                  <wp:extent cx="1466850" cy="1466850"/>
                  <wp:effectExtent l="0" t="0" r="0" b="0"/>
                  <wp:docPr id="36" name="Picture 36" descr="http://m.thumbs.canstockphoto.com/canstock14001207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.thumbs.canstockphoto.com/canstock14001207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</w:tcPr>
          <w:p w:rsidR="00A868FC" w:rsidRDefault="00A868FC" w:rsidP="007F2553">
            <w:pPr>
              <w:spacing w:after="160"/>
              <w:jc w:val="center"/>
              <w:rPr>
                <w:color w:val="1F3864" w:themeColor="accent5" w:themeShade="80"/>
                <w:sz w:val="28"/>
              </w:rPr>
            </w:pPr>
            <w:r w:rsidRPr="00A868FC">
              <w:rPr>
                <w:color w:val="1F3864" w:themeColor="accent5" w:themeShade="80"/>
                <w:sz w:val="28"/>
              </w:rPr>
              <w:t>The chance to meet students and make friends from other countries</w:t>
            </w:r>
          </w:p>
          <w:p w:rsidR="007F2553" w:rsidRPr="007F2553" w:rsidRDefault="007F2553" w:rsidP="007F2553">
            <w:pPr>
              <w:spacing w:after="160"/>
              <w:jc w:val="center"/>
              <w:rPr>
                <w:color w:val="1F3864" w:themeColor="accent5" w:themeShade="80"/>
                <w:sz w:val="6"/>
              </w:rPr>
            </w:pPr>
          </w:p>
          <w:p w:rsidR="00A868FC" w:rsidRDefault="00A868FC" w:rsidP="007F2553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F0AEBA8" wp14:editId="50FF6652">
                  <wp:extent cx="1571625" cy="1571625"/>
                  <wp:effectExtent l="0" t="0" r="9525" b="9525"/>
                  <wp:docPr id="37" name="Picture 37" descr="http://images.clipartpanda.com/holidays-around-the-world-clipart-holidays_around_the_world_21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holidays-around-the-world-clipart-holidays_around_the_world_21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A868FC" w:rsidRPr="00A868FC" w:rsidRDefault="00A868FC" w:rsidP="00A868FC">
            <w:pPr>
              <w:jc w:val="center"/>
              <w:rPr>
                <w:color w:val="1F3864" w:themeColor="accent5" w:themeShade="80"/>
                <w:sz w:val="28"/>
              </w:rPr>
            </w:pPr>
            <w:r w:rsidRPr="00A868FC">
              <w:rPr>
                <w:color w:val="1F3864" w:themeColor="accent5" w:themeShade="80"/>
                <w:sz w:val="28"/>
              </w:rPr>
              <w:t>The chance to raise money for charity in creative ways</w:t>
            </w:r>
          </w:p>
          <w:p w:rsidR="00A868FC" w:rsidRDefault="00A868FC" w:rsidP="00426D21">
            <w:pPr>
              <w:pStyle w:val="ListParagraph"/>
              <w:ind w:left="0"/>
              <w:jc w:val="center"/>
              <w:rPr>
                <w:color w:val="1F3864" w:themeColor="accent5" w:themeShade="80"/>
                <w:sz w:val="28"/>
              </w:rPr>
            </w:pPr>
            <w:r>
              <w:rPr>
                <w:noProof/>
                <w:color w:val="4472C4" w:themeColor="accent5"/>
                <w:sz w:val="28"/>
                <w:lang w:eastAsia="en-GB"/>
              </w:rPr>
              <w:drawing>
                <wp:inline distT="0" distB="0" distL="0" distR="0" wp14:anchorId="31738CA0" wp14:editId="38E6AF24">
                  <wp:extent cx="897453" cy="1199369"/>
                  <wp:effectExtent l="0" t="0" r="0" b="127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1010976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6" t="35506" r="24605" b="11674"/>
                          <a:stretch/>
                        </pic:blipFill>
                        <pic:spPr bwMode="auto">
                          <a:xfrm>
                            <a:off x="0" y="0"/>
                            <a:ext cx="902832" cy="1206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4472C4" w:themeColor="accent5"/>
                <w:sz w:val="28"/>
                <w:lang w:eastAsia="en-GB"/>
              </w:rPr>
              <w:drawing>
                <wp:inline distT="0" distB="0" distL="0" distR="0" wp14:anchorId="230E7A4C" wp14:editId="7D768D0C">
                  <wp:extent cx="781050" cy="118935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N4095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7" t="8312" r="34717" b="8044"/>
                          <a:stretch/>
                        </pic:blipFill>
                        <pic:spPr bwMode="auto">
                          <a:xfrm>
                            <a:off x="0" y="0"/>
                            <a:ext cx="784986" cy="1195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4472C4" w:themeColor="accent5"/>
                <w:sz w:val="28"/>
                <w:lang w:eastAsia="en-GB"/>
              </w:rPr>
              <w:drawing>
                <wp:inline distT="0" distB="0" distL="0" distR="0" wp14:anchorId="58F988E0" wp14:editId="7804E259">
                  <wp:extent cx="1206881" cy="765774"/>
                  <wp:effectExtent l="0" t="7938" r="4763" b="4762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N1911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4" t="15066" r="6488" b="12330"/>
                          <a:stretch/>
                        </pic:blipFill>
                        <pic:spPr bwMode="auto">
                          <a:xfrm rot="16200000">
                            <a:off x="0" y="0"/>
                            <a:ext cx="1238123" cy="78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4472C4" w:themeColor="accent5"/>
                <w:sz w:val="28"/>
                <w:lang w:eastAsia="en-GB"/>
              </w:rPr>
              <w:drawing>
                <wp:inline distT="0" distB="0" distL="0" distR="0" wp14:anchorId="22282EF8" wp14:editId="7A9E9F68">
                  <wp:extent cx="874060" cy="1198880"/>
                  <wp:effectExtent l="0" t="0" r="2540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0714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10" t="19432" r="12040" b="1148"/>
                          <a:stretch/>
                        </pic:blipFill>
                        <pic:spPr bwMode="auto">
                          <a:xfrm>
                            <a:off x="0" y="0"/>
                            <a:ext cx="881684" cy="1209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29A" w:rsidRPr="00FD509A" w:rsidRDefault="0042429A" w:rsidP="00A868FC">
      <w:pPr>
        <w:pStyle w:val="ListParagraph"/>
        <w:rPr>
          <w:color w:val="1F3864" w:themeColor="accent5" w:themeShade="80"/>
          <w:sz w:val="28"/>
        </w:rPr>
      </w:pPr>
    </w:p>
    <w:sectPr w:rsidR="0042429A" w:rsidRPr="00FD509A" w:rsidSect="00135D8C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13F20"/>
    <w:multiLevelType w:val="hybridMultilevel"/>
    <w:tmpl w:val="00F63F9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ED27003"/>
    <w:multiLevelType w:val="hybridMultilevel"/>
    <w:tmpl w:val="5636D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9A"/>
    <w:rsid w:val="00064C47"/>
    <w:rsid w:val="00135D8C"/>
    <w:rsid w:val="002C54B3"/>
    <w:rsid w:val="002D188E"/>
    <w:rsid w:val="00313608"/>
    <w:rsid w:val="0042429A"/>
    <w:rsid w:val="00435438"/>
    <w:rsid w:val="00485252"/>
    <w:rsid w:val="0051357E"/>
    <w:rsid w:val="00516EC2"/>
    <w:rsid w:val="0075401B"/>
    <w:rsid w:val="007F2553"/>
    <w:rsid w:val="008A3654"/>
    <w:rsid w:val="008B54AB"/>
    <w:rsid w:val="009F5C4E"/>
    <w:rsid w:val="00A868FC"/>
    <w:rsid w:val="00AE1B18"/>
    <w:rsid w:val="00B32D45"/>
    <w:rsid w:val="00B96822"/>
    <w:rsid w:val="00BC45C7"/>
    <w:rsid w:val="00D90910"/>
    <w:rsid w:val="00E03670"/>
    <w:rsid w:val="00EE4477"/>
    <w:rsid w:val="00FD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B9E4F7-147F-4255-98AE-3AB9621F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429A"/>
    <w:pPr>
      <w:ind w:left="720"/>
      <w:contextualSpacing/>
    </w:pPr>
  </w:style>
  <w:style w:type="table" w:styleId="TableGrid">
    <w:name w:val="Table Grid"/>
    <w:basedOn w:val="TableNormal"/>
    <w:uiPriority w:val="39"/>
    <w:rsid w:val="009F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url?sa=i&amp;rct=j&amp;q=&amp;esrc=s&amp;source=images&amp;cd=&amp;cad=rja&amp;uact=8&amp;ved=0CAcQjRw&amp;url=http://www.picgifs.com/clip-art/painting/&amp;ei=hAxCVZTXLo30aN7xgcAO&amp;psig=AFQjCNEy8JF5KZE97Ag_YgMGzvJEMxDG3A&amp;ust=1430478304189159" TargetMode="External"/><Relationship Id="rId18" Type="http://schemas.openxmlformats.org/officeDocument/2006/relationships/hyperlink" Target="http://www.google.co.uk/url?sa=i&amp;rct=j&amp;q=&amp;esrc=s&amp;source=images&amp;cd=&amp;cad=rja&amp;uact=8&amp;ved=0CAcQjRw&amp;url=http://www.fotosearch.com/illustration/respect.html&amp;ei=Sg1CVfvHMtHpaKrSgdAI&amp;psig=AFQjCNF7FQKWo6Hbs0__E24pKsoWjNbfAQ&amp;ust=1430478526527279" TargetMode="External"/><Relationship Id="rId26" Type="http://schemas.openxmlformats.org/officeDocument/2006/relationships/hyperlink" Target="http://www.google.co.uk/url?sa=i&amp;rct=j&amp;q=&amp;esrc=s&amp;source=images&amp;cd=&amp;cad=rja&amp;uact=8&amp;ved=0CAcQjRw&amp;url=http://imgbuddy.com/community-health-center-clipart.asp&amp;ei=bRBCVc2lCM_paOnOgZAO&amp;psig=AFQjCNHml0btN4l7NdXgH8xP1tJfeZIgxQ&amp;ust=1430479333919464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1.jpeg"/><Relationship Id="rId34" Type="http://schemas.openxmlformats.org/officeDocument/2006/relationships/hyperlink" Target="http://www.google.co.uk/url?sa=i&amp;rct=j&amp;q=&amp;esrc=s&amp;source=images&amp;cd=&amp;cad=rja&amp;uact=8&amp;ved=0CAcQjRw&amp;url=http://pixgood.com/england-map-clipart.html&amp;ei=tRBCVe64AcnvaNysgeAJ&amp;psig=AFQjCNF6g9tqSUiQlHPqNp7oAgdtqpb9kw&amp;ust=1430479408492547" TargetMode="External"/><Relationship Id="rId42" Type="http://schemas.openxmlformats.org/officeDocument/2006/relationships/image" Target="media/image24.jpeg"/><Relationship Id="rId47" Type="http://schemas.openxmlformats.org/officeDocument/2006/relationships/hyperlink" Target="http://www.google.co.uk/url?sa=i&amp;rct=j&amp;q=&amp;esrc=s&amp;source=images&amp;cd=&amp;cad=rja&amp;uact=8&amp;ved=0CAcQjRw&amp;url=http://www.playbuzz.com/clairesmith10/which-disney-castle-is-your-perfect-home&amp;ei=ThhCVYSSBILXatj_gOgD&amp;psig=AFQjCNHTDhildoMY8BOWyiGFCbuZWkpceQ&amp;ust=1430481308317739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63" Type="http://schemas.openxmlformats.org/officeDocument/2006/relationships/customXml" Target="../customXml/item3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source=images&amp;cd=&amp;cad=rja&amp;uact=8&amp;ved=0CAcQjRw&amp;url=http://www.ace-clipart.com/music-clipart-01.html&amp;ei=-wxCVZ_1IY_jaq-8gLAD&amp;psig=AFQjCNHc5yxiEpMUUD8PCu1OAIz-HaJNaQ&amp;ust=1430478439202923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://www.google.co.uk/url?sa=i&amp;rct=j&amp;q=&amp;esrc=s&amp;source=images&amp;cd=&amp;cad=rja&amp;uact=8&amp;ved=0CAcQjRw&amp;url=http://www.clipartpanda.com/categories/school-books-clipart&amp;ei=qQxCVc_TKMzUate7gIAD&amp;psig=AFQjCNHVGfryILeCdTx3flcVw757r9bRSQ&amp;ust=1430478371988894" TargetMode="External"/><Relationship Id="rId24" Type="http://schemas.openxmlformats.org/officeDocument/2006/relationships/hyperlink" Target="http://www.google.co.uk/url?sa=i&amp;rct=j&amp;q=&amp;esrc=s&amp;source=images&amp;cd=&amp;cad=rja&amp;uact=8&amp;ved=0CAcQjRw&amp;url=http://www.fotosearch.com/STK009/mcs1023/&amp;ei=Uw9CVdK-FYK1abbrgPgK&amp;psig=AFQjCNG31wQoSNih0Lhnapo_Q4w_cRxNDg&amp;ust=1430479047343612" TargetMode="External"/><Relationship Id="rId32" Type="http://schemas.openxmlformats.org/officeDocument/2006/relationships/hyperlink" Target="http://www.google.co.uk/url?sa=i&amp;rct=j&amp;q=&amp;esrc=s&amp;source=images&amp;cd=&amp;cad=rja&amp;uact=8&amp;ved=0CAcQjRw&amp;url=http://www.kaninekitnkaboodle.com/house-sitting/&amp;ei=6RBCVaODKIjTaOP2gPAI&amp;psig=AFQjCNE2wAOqJDLwdgmqYQuqDSkhjbPmWg&amp;ust=1430479461742156" TargetMode="External"/><Relationship Id="rId37" Type="http://schemas.openxmlformats.org/officeDocument/2006/relationships/hyperlink" Target="http://www.google.co.uk/url?sa=i&amp;rct=j&amp;q=&amp;esrc=s&amp;source=images&amp;cd=&amp;cad=rja&amp;uact=8&amp;ved=0CAcQjRw&amp;url=http://www.fotosearch.com/clip-art/globe.html&amp;ei=1BBCVenIJo7capCdgYgL&amp;psig=AFQjCNG7h60DClCWBTz_3LM9nOh6OLRkDw&amp;ust=1430479432426831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hyperlink" Target="http://www.google.co.uk/url?sa=i&amp;rct=j&amp;q=&amp;esrc=s&amp;source=images&amp;cd=&amp;cad=rja&amp;uact=8&amp;ved=0CAcQjRw&amp;url=http://imgkid.com/people-holding-hands-around-the-world-clipart.shtml&amp;ei=ehlCVbrKBsXbaO6tgLgJ&amp;psig=AFQjCNGys0wMcdWsIZaBdoS9AzPoXrVx6A&amp;ust=1430481622278156" TargetMode="External"/><Relationship Id="rId58" Type="http://schemas.openxmlformats.org/officeDocument/2006/relationships/image" Target="media/image35.jpeg"/><Relationship Id="rId5" Type="http://schemas.openxmlformats.org/officeDocument/2006/relationships/hyperlink" Target="http://www.google.co.uk/url?sa=i&amp;rct=j&amp;q=&amp;esrc=s&amp;source=images&amp;cd=&amp;cad=rja&amp;uact=8&amp;ved=0CAcQjRw&amp;url=http://www.clipartpanda.com/categories/teachers-working-together-clipart&amp;ei=rg5CVYzwJMfnaoGXgLAF&amp;psig=AFQjCNHxTjKiDtgb3SWpCbRETuQXtp8Hvg&amp;ust=1430478871547382" TargetMode="External"/><Relationship Id="rId61" Type="http://schemas.openxmlformats.org/officeDocument/2006/relationships/customXml" Target="../customXml/item1.xml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hyperlink" Target="http://www.google.co.uk/url?sa=i&amp;rct=j&amp;q=&amp;esrc=s&amp;source=images&amp;cd=&amp;cad=rja&amp;uact=8&amp;ved=0CAcQjRw&amp;url=http://www.larue.k12.ky.us/&amp;ei=SQ5CVZvvCsf7aqaGgLgD&amp;psig=AFQjCNFNfW_d1mZGXqNrbBkDKeV1XO0W8Q&amp;ust=1430478766634134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www.google.co.uk/url?sa=i&amp;rct=j&amp;q=&amp;esrc=s&amp;source=images&amp;cd=&amp;cad=rja&amp;uact=8&amp;ved=0CAcQjRw&amp;url=http://www.canstockphoto.com/illustration/bristol.html&amp;ei=oxBCVaPwHszuaO3_gPAG&amp;psig=AFQjCNH6uhjbkNAMU4QoEhjAKKs9HGecbw&amp;ust=1430479375593378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3.jpeg"/><Relationship Id="rId8" Type="http://schemas.openxmlformats.org/officeDocument/2006/relationships/image" Target="media/image3.jpeg"/><Relationship Id="rId51" Type="http://schemas.openxmlformats.org/officeDocument/2006/relationships/hyperlink" Target="http://www.google.co.uk/url?sa=i&amp;rct=j&amp;q=&amp;esrc=s&amp;source=images&amp;cd=&amp;cad=rja&amp;uact=8&amp;ved=0CAcQjRw&amp;url=http://www.canstockphoto.com/have-your-say-concept-21097009.html&amp;ei=GRlCVc_ABZLXaqzcgPgE&amp;psig=AFQjCNHUT4eRdGDk9MJMkv352L6kfefw2A&amp;ust=143048155167617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gif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59" Type="http://schemas.openxmlformats.org/officeDocument/2006/relationships/fontTable" Target="fontTable.xml"/><Relationship Id="rId20" Type="http://schemas.openxmlformats.org/officeDocument/2006/relationships/hyperlink" Target="http://clipart.me/premium-holidays/concept-of-people-giving-their-love-36674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1.jpeg"/><Relationship Id="rId62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gif"/><Relationship Id="rId23" Type="http://schemas.openxmlformats.org/officeDocument/2006/relationships/image" Target="media/image12.jpeg"/><Relationship Id="rId28" Type="http://schemas.openxmlformats.org/officeDocument/2006/relationships/hyperlink" Target="http://www.google.co.uk/url?sa=i&amp;rct=j&amp;q=&amp;esrc=s&amp;source=images&amp;cd=&amp;cad=rja&amp;uact=8&amp;ved=0CAcQjRw&amp;url=http://imgkid.com/community-clipart.shtml&amp;ei=RyBCVe_6JJD7asCLgfgJ&amp;psig=AFQjCNEtiNWshO9ggRfDAS2SWjgwkiVR8w&amp;ust=1430483383812488" TargetMode="External"/><Relationship Id="rId36" Type="http://schemas.openxmlformats.org/officeDocument/2006/relationships/image" Target="media/image19.png"/><Relationship Id="rId49" Type="http://schemas.openxmlformats.org/officeDocument/2006/relationships/hyperlink" Target="http://www.google.co.uk/url?sa=i&amp;rct=j&amp;q=&amp;esrc=s&amp;source=images&amp;cd=&amp;cad=rja&amp;uact=8&amp;ved=0CAcQjRw&amp;url=http://pixshark.com/people-working-together-as-a-team-clip-art.htm&amp;ei=9xhCVYO_HMzTUeuwgOgD&amp;psig=AFQjCNHdioQZ9l-Av5bOqG9Sys6qwYyd0w&amp;ust=1430481499726594" TargetMode="External"/><Relationship Id="rId57" Type="http://schemas.openxmlformats.org/officeDocument/2006/relationships/image" Target="media/image34.jpeg"/><Relationship Id="rId10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hyperlink" Target="http://www.google.co.uk/url?sa=i&amp;rct=j&amp;q=&amp;esrc=s&amp;source=images&amp;cd=&amp;cad=rja&amp;uact=8&amp;ved=0CAcQjRw&amp;url=http://www.canstockphoto.com/illustration/music-pot.html&amp;ei=VxdCVY2qMM7qaMWngcAL&amp;psig=AFQjCNGiTJiT1eNUi6LCxqOLBBMGMq9jgg&amp;ust=1430481089878518" TargetMode="External"/><Relationship Id="rId52" Type="http://schemas.openxmlformats.org/officeDocument/2006/relationships/image" Target="media/image30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C8179C19930045ADCDD4107A9CB15D" ma:contentTypeVersion="13" ma:contentTypeDescription="Create a new document." ma:contentTypeScope="" ma:versionID="0e332712153b59e9ef9c06d1f3697a85">
  <xsd:schema xmlns:xsd="http://www.w3.org/2001/XMLSchema" xmlns:xs="http://www.w3.org/2001/XMLSchema" xmlns:p="http://schemas.microsoft.com/office/2006/metadata/properties" xmlns:ns2="9dd1b3af-6ffe-418b-9355-e2ab9e39bce0" xmlns:ns3="717a63b7-f83b-49c6-b3e6-be75a4601510" targetNamespace="http://schemas.microsoft.com/office/2006/metadata/properties" ma:root="true" ma:fieldsID="8fd9b2b80d382c365b1dc4b78308e56f" ns2:_="" ns3:_="">
    <xsd:import namespace="9dd1b3af-6ffe-418b-9355-e2ab9e39bce0"/>
    <xsd:import namespace="717a63b7-f83b-49c6-b3e6-be75a4601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1b3af-6ffe-418b-9355-e2ab9e39b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a63b7-f83b-49c6-b3e6-be75a4601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6517E4-7284-4737-A93E-0FC325C6E86E}"/>
</file>

<file path=customXml/itemProps2.xml><?xml version="1.0" encoding="utf-8"?>
<ds:datastoreItem xmlns:ds="http://schemas.openxmlformats.org/officeDocument/2006/customXml" ds:itemID="{04178BE6-560C-49A3-B1C6-02EB741948C6}"/>
</file>

<file path=customXml/itemProps3.xml><?xml version="1.0" encoding="utf-8"?>
<ds:datastoreItem xmlns:ds="http://schemas.openxmlformats.org/officeDocument/2006/customXml" ds:itemID="{454A1326-43DD-4419-93A6-E1C02C34AEE4}"/>
</file>

<file path=docProps/app.xml><?xml version="1.0" encoding="utf-8"?>
<Properties xmlns="http://schemas.openxmlformats.org/officeDocument/2006/extended-properties" xmlns:vt="http://schemas.openxmlformats.org/officeDocument/2006/docPropsVTypes">
  <Template>7400D4B0</Template>
  <TotalTime>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Angharad Dowling</dc:creator>
  <cp:keywords/>
  <dc:description/>
  <cp:lastModifiedBy>Sarah Joyner</cp:lastModifiedBy>
  <cp:revision>2</cp:revision>
  <cp:lastPrinted>2016-03-21T10:03:00Z</cp:lastPrinted>
  <dcterms:created xsi:type="dcterms:W3CDTF">2016-11-07T22:37:00Z</dcterms:created>
  <dcterms:modified xsi:type="dcterms:W3CDTF">2016-11-07T22:37:00Z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0x01010043C8179C19930045ADCDD4107A9CB15D</vt:lpwstr>
  </property>
  <property fmtid="{D5CDD505-2E9C-101B-9397-08002B2CF9AE}" pid="3" name="Order">
    <vt:r8>302800</vt:r8>
  </property>
</Properties>
</file>